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6ABD6" w14:textId="55C796A4" w:rsidR="006E2FF1" w:rsidRPr="00F21A1B" w:rsidRDefault="006E2FF1" w:rsidP="00F21A1B">
      <w:pPr>
        <w:pStyle w:val="Titre1"/>
        <w:ind w:firstLine="0"/>
        <w:jc w:val="center"/>
        <w:rPr>
          <w:sz w:val="36"/>
          <w:szCs w:val="36"/>
        </w:rPr>
      </w:pPr>
      <w:r w:rsidRPr="00F21A1B">
        <w:rPr>
          <w:sz w:val="36"/>
          <w:szCs w:val="36"/>
        </w:rPr>
        <w:t>Formation de formateurs d’intervenants D</w:t>
      </w:r>
      <w:r w:rsidR="00414D6E">
        <w:rPr>
          <w:sz w:val="36"/>
          <w:szCs w:val="36"/>
        </w:rPr>
        <w:t>uplex</w:t>
      </w:r>
    </w:p>
    <w:p w14:paraId="26EE3EF4" w14:textId="4A07AC8C" w:rsidR="00203EDB" w:rsidRPr="00F21A1B" w:rsidRDefault="00384BC6" w:rsidP="00F21A1B">
      <w:pPr>
        <w:pStyle w:val="Titre1"/>
        <w:jc w:val="center"/>
        <w:rPr>
          <w:sz w:val="36"/>
          <w:szCs w:val="36"/>
        </w:rPr>
      </w:pPr>
      <w:r w:rsidRPr="00F21A1B">
        <w:rPr>
          <w:sz w:val="36"/>
          <w:szCs w:val="36"/>
        </w:rPr>
        <w:t>Dossier de candidature</w:t>
      </w:r>
    </w:p>
    <w:p w14:paraId="08ACEB91" w14:textId="73F0184D" w:rsidR="00A95216" w:rsidRDefault="00A95216" w:rsidP="008B4DB9">
      <w:pPr>
        <w:rPr>
          <w:lang w:val="la-Latn"/>
        </w:rPr>
      </w:pPr>
    </w:p>
    <w:p w14:paraId="0475DF85" w14:textId="2736A58B" w:rsidR="001E2120" w:rsidRPr="00E244C3" w:rsidRDefault="001E2120" w:rsidP="008B4DB9">
      <w:pPr>
        <w:rPr>
          <w:i/>
          <w:iCs/>
          <w:color w:val="A6A6A6" w:themeColor="background1" w:themeShade="A6"/>
          <w:sz w:val="22"/>
          <w:szCs w:val="22"/>
          <w:lang w:val="la-Latn"/>
        </w:rPr>
      </w:pPr>
      <w:r w:rsidRPr="00E244C3">
        <w:rPr>
          <w:i/>
          <w:iCs/>
          <w:color w:val="A6A6A6" w:themeColor="background1" w:themeShade="A6"/>
          <w:sz w:val="22"/>
          <w:szCs w:val="22"/>
          <w:lang w:val="la-Latn"/>
        </w:rPr>
        <w:t xml:space="preserve">Merci de compléter ce formulaire avec soin et d’y joindre un </w:t>
      </w:r>
      <w:r w:rsidRPr="00E244C3">
        <w:rPr>
          <w:b/>
          <w:bCs/>
          <w:i/>
          <w:iCs/>
          <w:color w:val="A6A6A6" w:themeColor="background1" w:themeShade="A6"/>
          <w:sz w:val="22"/>
          <w:szCs w:val="22"/>
          <w:lang w:val="la-Latn"/>
        </w:rPr>
        <w:t>scénario pédagogique</w:t>
      </w:r>
      <w:r w:rsidRPr="00E244C3">
        <w:rPr>
          <w:i/>
          <w:iCs/>
          <w:color w:val="A6A6A6" w:themeColor="background1" w:themeShade="A6"/>
          <w:sz w:val="22"/>
          <w:szCs w:val="22"/>
          <w:lang w:val="la-Latn"/>
        </w:rPr>
        <w:t xml:space="preserve"> </w:t>
      </w:r>
      <w:r w:rsidR="00E244C3">
        <w:rPr>
          <w:i/>
          <w:iCs/>
          <w:color w:val="A6A6A6" w:themeColor="background1" w:themeShade="A6"/>
          <w:sz w:val="22"/>
          <w:szCs w:val="22"/>
          <w:lang w:val="la-Latn"/>
        </w:rPr>
        <w:t xml:space="preserve"> </w:t>
      </w:r>
      <w:r w:rsidRPr="00E244C3">
        <w:rPr>
          <w:i/>
          <w:iCs/>
          <w:color w:val="A6A6A6" w:themeColor="background1" w:themeShade="A6"/>
          <w:sz w:val="22"/>
          <w:szCs w:val="22"/>
          <w:lang w:val="la-Latn"/>
        </w:rPr>
        <w:t xml:space="preserve">relevant de la démarche </w:t>
      </w:r>
      <w:r w:rsidR="00122595">
        <w:rPr>
          <w:i/>
          <w:iCs/>
          <w:color w:val="A6A6A6" w:themeColor="background1" w:themeShade="A6"/>
          <w:sz w:val="22"/>
          <w:szCs w:val="22"/>
          <w:lang w:val="la-Latn"/>
        </w:rPr>
        <w:t>D</w:t>
      </w:r>
      <w:r w:rsidRPr="00E244C3">
        <w:rPr>
          <w:i/>
          <w:iCs/>
          <w:color w:val="A6A6A6" w:themeColor="background1" w:themeShade="A6"/>
          <w:sz w:val="22"/>
          <w:szCs w:val="22"/>
          <w:lang w:val="la-Latn"/>
        </w:rPr>
        <w:t xml:space="preserve">uplex (approche avec des activité touchant plusieurs champs de compétences de base). </w:t>
      </w:r>
    </w:p>
    <w:p w14:paraId="11F8CEDB" w14:textId="3D77CDEB" w:rsidR="008B4DB9" w:rsidRPr="001E2120" w:rsidRDefault="00384BC6" w:rsidP="001E2120">
      <w:pPr>
        <w:pStyle w:val="Titre1"/>
      </w:pPr>
      <w:r w:rsidRPr="001E2120">
        <w:t xml:space="preserve">Candidat </w:t>
      </w:r>
    </w:p>
    <w:p w14:paraId="79A81E1B" w14:textId="21DF7AEE" w:rsidR="00A95216" w:rsidRPr="001E2120" w:rsidRDefault="00A95216" w:rsidP="001E2120">
      <w:pPr>
        <w:pStyle w:val="Paragraphedeliste"/>
        <w:numPr>
          <w:ilvl w:val="0"/>
          <w:numId w:val="10"/>
        </w:numPr>
        <w:spacing w:before="160"/>
        <w:ind w:left="357" w:hanging="357"/>
        <w:rPr>
          <w:b/>
          <w:bCs/>
        </w:rPr>
      </w:pPr>
      <w:r w:rsidRPr="001E2120">
        <w:rPr>
          <w:b/>
          <w:bCs/>
        </w:rPr>
        <w:t xml:space="preserve">Vos informations personnelles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7364"/>
      </w:tblGrid>
      <w:tr w:rsidR="00A95216" w:rsidRPr="00A95216" w14:paraId="5A46B6A3" w14:textId="77777777" w:rsidTr="001E2120">
        <w:tc>
          <w:tcPr>
            <w:tcW w:w="1696" w:type="dxa"/>
            <w:shd w:val="clear" w:color="auto" w:fill="FBD5A7"/>
            <w:vAlign w:val="center"/>
          </w:tcPr>
          <w:p w14:paraId="634313AC" w14:textId="0836A356" w:rsidR="00A95216" w:rsidRPr="00A95216" w:rsidRDefault="00A95216" w:rsidP="001E2120">
            <w:pPr>
              <w:spacing w:before="120" w:line="240" w:lineRule="auto"/>
              <w:rPr>
                <w:sz w:val="22"/>
                <w:szCs w:val="22"/>
                <w:lang w:val="la-Latn"/>
              </w:rPr>
            </w:pPr>
            <w:r w:rsidRPr="00A95216">
              <w:rPr>
                <w:rFonts w:eastAsia="Calibri" w:cstheme="minorHAnsi"/>
                <w:sz w:val="22"/>
                <w:szCs w:val="22"/>
              </w:rPr>
              <w:t xml:space="preserve">Prénom, NOM  </w:t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begin"/>
            </w:r>
            <w:r w:rsidRPr="00A95216">
              <w:rPr>
                <w:rFonts w:eastAsia="Calibri" w:cstheme="minorHAnsi"/>
                <w:sz w:val="22"/>
                <w:szCs w:val="22"/>
              </w:rPr>
              <w:instrText xml:space="preserve"> =  \* MERGEFORMAT </w:instrText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separate"/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7364" w:type="dxa"/>
            <w:vAlign w:val="center"/>
          </w:tcPr>
          <w:p w14:paraId="1F56A6B8" w14:textId="1CD7EC50" w:rsidR="00A95216" w:rsidRPr="00A95216" w:rsidRDefault="00A95216" w:rsidP="001E2120">
            <w:pPr>
              <w:rPr>
                <w:sz w:val="22"/>
                <w:szCs w:val="22"/>
                <w:lang w:val="la-Latn"/>
              </w:rPr>
            </w:pPr>
          </w:p>
        </w:tc>
      </w:tr>
      <w:tr w:rsidR="00A95216" w:rsidRPr="00A95216" w14:paraId="3B8BAE12" w14:textId="77777777" w:rsidTr="001E2120">
        <w:tc>
          <w:tcPr>
            <w:tcW w:w="1696" w:type="dxa"/>
            <w:shd w:val="clear" w:color="auto" w:fill="FBD5A7"/>
            <w:vAlign w:val="center"/>
          </w:tcPr>
          <w:p w14:paraId="65D9643A" w14:textId="2ADF04D8" w:rsidR="00A95216" w:rsidRPr="00A95216" w:rsidRDefault="00A95216" w:rsidP="001E2120">
            <w:pPr>
              <w:spacing w:line="240" w:lineRule="auto"/>
              <w:rPr>
                <w:sz w:val="22"/>
                <w:szCs w:val="22"/>
                <w:lang w:val="la-Latn"/>
              </w:rPr>
            </w:pPr>
            <w:r w:rsidRPr="00A95216">
              <w:rPr>
                <w:rFonts w:eastAsia="Calibri" w:cstheme="minorHAnsi"/>
                <w:sz w:val="22"/>
                <w:szCs w:val="22"/>
              </w:rPr>
              <w:t>Adresse </w:t>
            </w:r>
          </w:p>
        </w:tc>
        <w:tc>
          <w:tcPr>
            <w:tcW w:w="7364" w:type="dxa"/>
            <w:vAlign w:val="center"/>
          </w:tcPr>
          <w:p w14:paraId="5FE6FD2E" w14:textId="77777777" w:rsidR="00A95216" w:rsidRPr="00A95216" w:rsidRDefault="00A95216" w:rsidP="001E2120">
            <w:pPr>
              <w:rPr>
                <w:sz w:val="22"/>
                <w:szCs w:val="22"/>
                <w:lang w:val="la-Latn"/>
              </w:rPr>
            </w:pPr>
          </w:p>
        </w:tc>
      </w:tr>
      <w:tr w:rsidR="00A95216" w:rsidRPr="00A95216" w14:paraId="6EF3EAFE" w14:textId="77777777" w:rsidTr="001E2120">
        <w:tc>
          <w:tcPr>
            <w:tcW w:w="1696" w:type="dxa"/>
            <w:shd w:val="clear" w:color="auto" w:fill="FBD5A7"/>
            <w:vAlign w:val="center"/>
          </w:tcPr>
          <w:p w14:paraId="78A1B2A4" w14:textId="4A18B898" w:rsidR="00A95216" w:rsidRPr="00A95216" w:rsidRDefault="00A95216" w:rsidP="001E2120">
            <w:pPr>
              <w:rPr>
                <w:sz w:val="22"/>
                <w:szCs w:val="22"/>
                <w:lang w:val="la-Latn"/>
              </w:rPr>
            </w:pPr>
            <w:r w:rsidRPr="00A95216">
              <w:rPr>
                <w:sz w:val="22"/>
                <w:szCs w:val="22"/>
                <w:lang w:val="la-Latn"/>
              </w:rPr>
              <w:t>Tel</w:t>
            </w:r>
          </w:p>
        </w:tc>
        <w:tc>
          <w:tcPr>
            <w:tcW w:w="7364" w:type="dxa"/>
            <w:vAlign w:val="center"/>
          </w:tcPr>
          <w:p w14:paraId="6E4F3011" w14:textId="77777777" w:rsidR="00A95216" w:rsidRPr="00A95216" w:rsidRDefault="00A95216" w:rsidP="001E2120">
            <w:pPr>
              <w:rPr>
                <w:sz w:val="22"/>
                <w:szCs w:val="22"/>
                <w:lang w:val="la-Latn"/>
              </w:rPr>
            </w:pPr>
          </w:p>
        </w:tc>
      </w:tr>
      <w:tr w:rsidR="00A95216" w:rsidRPr="00A95216" w14:paraId="1F308C37" w14:textId="77777777" w:rsidTr="001E2120">
        <w:tc>
          <w:tcPr>
            <w:tcW w:w="1696" w:type="dxa"/>
            <w:shd w:val="clear" w:color="auto" w:fill="FBD5A7"/>
            <w:vAlign w:val="center"/>
          </w:tcPr>
          <w:p w14:paraId="1E8B04FE" w14:textId="6B6DB053" w:rsidR="00A95216" w:rsidRPr="00A95216" w:rsidRDefault="00A95216" w:rsidP="001E2120">
            <w:pPr>
              <w:rPr>
                <w:sz w:val="22"/>
                <w:szCs w:val="22"/>
                <w:lang w:val="la-Latn"/>
              </w:rPr>
            </w:pPr>
            <w:r w:rsidRPr="00A95216">
              <w:rPr>
                <w:sz w:val="22"/>
                <w:szCs w:val="22"/>
                <w:lang w:val="la-Latn"/>
              </w:rPr>
              <w:t xml:space="preserve">Mail </w:t>
            </w:r>
          </w:p>
        </w:tc>
        <w:tc>
          <w:tcPr>
            <w:tcW w:w="7364" w:type="dxa"/>
            <w:vAlign w:val="center"/>
          </w:tcPr>
          <w:p w14:paraId="564B3B58" w14:textId="77777777" w:rsidR="00A95216" w:rsidRPr="00A95216" w:rsidRDefault="00A95216" w:rsidP="001E2120">
            <w:pPr>
              <w:rPr>
                <w:sz w:val="22"/>
                <w:szCs w:val="22"/>
                <w:lang w:val="la-Latn"/>
              </w:rPr>
            </w:pPr>
          </w:p>
        </w:tc>
      </w:tr>
    </w:tbl>
    <w:p w14:paraId="45A18929" w14:textId="144B5322" w:rsidR="00A95216" w:rsidRPr="001E2120" w:rsidRDefault="00A95216" w:rsidP="001E2120">
      <w:pPr>
        <w:pStyle w:val="Paragraphedeliste"/>
        <w:numPr>
          <w:ilvl w:val="0"/>
          <w:numId w:val="10"/>
        </w:numPr>
        <w:spacing w:before="160"/>
        <w:ind w:left="357" w:hanging="357"/>
        <w:rPr>
          <w:b/>
          <w:bCs/>
          <w:lang w:val="la-Latn"/>
        </w:rPr>
      </w:pPr>
      <w:r w:rsidRPr="001E2120">
        <w:rPr>
          <w:b/>
          <w:bCs/>
          <w:lang w:val="la-Latn"/>
        </w:rPr>
        <w:t xml:space="preserve">Votre organisme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7364"/>
      </w:tblGrid>
      <w:tr w:rsidR="00A95216" w:rsidRPr="00A95216" w14:paraId="01EA3052" w14:textId="77777777" w:rsidTr="001E2120">
        <w:tc>
          <w:tcPr>
            <w:tcW w:w="1696" w:type="dxa"/>
            <w:shd w:val="clear" w:color="auto" w:fill="FBD5A7"/>
          </w:tcPr>
          <w:p w14:paraId="699476FA" w14:textId="165F5D67" w:rsidR="00A95216" w:rsidRPr="00A95216" w:rsidRDefault="00A95216" w:rsidP="001D5A20">
            <w:pPr>
              <w:spacing w:before="120" w:line="240" w:lineRule="auto"/>
              <w:jc w:val="both"/>
              <w:rPr>
                <w:sz w:val="22"/>
                <w:szCs w:val="22"/>
                <w:lang w:val="la-Latn"/>
              </w:rPr>
            </w:pPr>
            <w:r>
              <w:rPr>
                <w:rFonts w:eastAsia="Calibri" w:cstheme="minorHAnsi"/>
                <w:sz w:val="22"/>
                <w:szCs w:val="22"/>
              </w:rPr>
              <w:t xml:space="preserve">Nom et statut </w:t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begin"/>
            </w:r>
            <w:r w:rsidRPr="00A95216">
              <w:rPr>
                <w:rFonts w:eastAsia="Calibri" w:cstheme="minorHAnsi"/>
                <w:sz w:val="22"/>
                <w:szCs w:val="22"/>
              </w:rPr>
              <w:instrText xml:space="preserve"> =  \* MERGEFORMAT </w:instrText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separate"/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7364" w:type="dxa"/>
          </w:tcPr>
          <w:p w14:paraId="7FA54237" w14:textId="77777777" w:rsidR="00A95216" w:rsidRPr="00A95216" w:rsidRDefault="00A95216" w:rsidP="001D5A20">
            <w:pPr>
              <w:rPr>
                <w:sz w:val="22"/>
                <w:szCs w:val="22"/>
                <w:lang w:val="la-Latn"/>
              </w:rPr>
            </w:pPr>
          </w:p>
        </w:tc>
      </w:tr>
      <w:tr w:rsidR="00A95216" w:rsidRPr="00A95216" w14:paraId="60A21203" w14:textId="77777777" w:rsidTr="001E2120">
        <w:tc>
          <w:tcPr>
            <w:tcW w:w="1696" w:type="dxa"/>
            <w:shd w:val="clear" w:color="auto" w:fill="FBD5A7"/>
          </w:tcPr>
          <w:p w14:paraId="104C627A" w14:textId="3BB494FE" w:rsidR="00A95216" w:rsidRPr="00A95216" w:rsidRDefault="00A95216" w:rsidP="001D5A20">
            <w:pPr>
              <w:spacing w:line="240" w:lineRule="auto"/>
              <w:jc w:val="both"/>
              <w:rPr>
                <w:sz w:val="22"/>
                <w:szCs w:val="22"/>
                <w:lang w:val="la-Latn"/>
              </w:rPr>
            </w:pPr>
            <w:r w:rsidRPr="00A95216">
              <w:rPr>
                <w:rFonts w:eastAsia="Calibri" w:cstheme="minorHAnsi"/>
                <w:sz w:val="22"/>
                <w:szCs w:val="22"/>
              </w:rPr>
              <w:t>Adresse</w:t>
            </w:r>
          </w:p>
        </w:tc>
        <w:tc>
          <w:tcPr>
            <w:tcW w:w="7364" w:type="dxa"/>
          </w:tcPr>
          <w:p w14:paraId="5D6AAE00" w14:textId="77777777" w:rsidR="00A95216" w:rsidRPr="00A95216" w:rsidRDefault="00A95216" w:rsidP="001D5A20">
            <w:pPr>
              <w:rPr>
                <w:sz w:val="22"/>
                <w:szCs w:val="22"/>
                <w:lang w:val="la-Latn"/>
              </w:rPr>
            </w:pPr>
          </w:p>
        </w:tc>
      </w:tr>
      <w:tr w:rsidR="00A95216" w:rsidRPr="00A95216" w14:paraId="579198AE" w14:textId="77777777" w:rsidTr="001E2120">
        <w:tc>
          <w:tcPr>
            <w:tcW w:w="1696" w:type="dxa"/>
            <w:shd w:val="clear" w:color="auto" w:fill="FBD5A7"/>
          </w:tcPr>
          <w:p w14:paraId="4499D907" w14:textId="107CD170" w:rsidR="00A95216" w:rsidRPr="00A95216" w:rsidRDefault="00A95216" w:rsidP="001D5A20">
            <w:pPr>
              <w:rPr>
                <w:sz w:val="22"/>
                <w:szCs w:val="22"/>
                <w:lang w:val="la-Latn"/>
              </w:rPr>
            </w:pPr>
            <w:r>
              <w:rPr>
                <w:sz w:val="22"/>
                <w:szCs w:val="22"/>
                <w:lang w:val="la-Latn"/>
              </w:rPr>
              <w:t>Domaines d’intervention</w:t>
            </w:r>
          </w:p>
        </w:tc>
        <w:tc>
          <w:tcPr>
            <w:tcW w:w="7364" w:type="dxa"/>
          </w:tcPr>
          <w:p w14:paraId="5D27B683" w14:textId="77777777" w:rsidR="00A95216" w:rsidRPr="00A95216" w:rsidRDefault="00A95216" w:rsidP="001D5A20">
            <w:pPr>
              <w:rPr>
                <w:sz w:val="22"/>
                <w:szCs w:val="22"/>
                <w:lang w:val="la-Latn"/>
              </w:rPr>
            </w:pPr>
          </w:p>
        </w:tc>
      </w:tr>
      <w:tr w:rsidR="00A95216" w:rsidRPr="00A95216" w14:paraId="489208B9" w14:textId="77777777" w:rsidTr="001E2120">
        <w:tc>
          <w:tcPr>
            <w:tcW w:w="1696" w:type="dxa"/>
            <w:shd w:val="clear" w:color="auto" w:fill="FBD5A7"/>
          </w:tcPr>
          <w:p w14:paraId="079B23EE" w14:textId="2E6DABD8" w:rsidR="00A95216" w:rsidRPr="00A95216" w:rsidRDefault="001E2120" w:rsidP="001D5A20">
            <w:pPr>
              <w:rPr>
                <w:sz w:val="22"/>
                <w:szCs w:val="22"/>
                <w:lang w:val="la-Latn"/>
              </w:rPr>
            </w:pPr>
            <w:r>
              <w:rPr>
                <w:sz w:val="22"/>
                <w:szCs w:val="22"/>
                <w:lang w:val="la-Latn"/>
              </w:rPr>
              <w:t xml:space="preserve">Site internet </w:t>
            </w:r>
          </w:p>
        </w:tc>
        <w:tc>
          <w:tcPr>
            <w:tcW w:w="7364" w:type="dxa"/>
          </w:tcPr>
          <w:p w14:paraId="65BE1755" w14:textId="77777777" w:rsidR="00A95216" w:rsidRPr="00A95216" w:rsidRDefault="00A95216" w:rsidP="001D5A20">
            <w:pPr>
              <w:rPr>
                <w:sz w:val="22"/>
                <w:szCs w:val="22"/>
                <w:lang w:val="la-Latn"/>
              </w:rPr>
            </w:pPr>
          </w:p>
        </w:tc>
      </w:tr>
    </w:tbl>
    <w:p w14:paraId="75072C39" w14:textId="46C7D773" w:rsidR="00A95216" w:rsidRPr="001E2120" w:rsidRDefault="00A95216" w:rsidP="001E2120">
      <w:pPr>
        <w:rPr>
          <w:lang w:val="la-Latn"/>
        </w:rPr>
      </w:pPr>
    </w:p>
    <w:p w14:paraId="02A8DFA4" w14:textId="7B6B5E48" w:rsidR="00722F40" w:rsidRPr="00E244C3" w:rsidRDefault="00A95216" w:rsidP="00E244C3">
      <w:pPr>
        <w:pStyle w:val="Titre2"/>
      </w:pPr>
      <w:r w:rsidRPr="00E244C3">
        <w:t xml:space="preserve">Activités professionnelles actuelles </w:t>
      </w:r>
    </w:p>
    <w:p w14:paraId="03C1BA9A" w14:textId="77777777" w:rsidR="001E2120" w:rsidRDefault="001E2120" w:rsidP="00A95216">
      <w:pPr>
        <w:spacing w:before="120" w:after="0" w:line="240" w:lineRule="auto"/>
        <w:jc w:val="both"/>
        <w:rPr>
          <w:rFonts w:eastAsia="Calibri" w:cstheme="minorHAns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56"/>
        <w:gridCol w:w="5804"/>
      </w:tblGrid>
      <w:tr w:rsidR="001E2120" w:rsidRPr="00A95216" w14:paraId="24AA7A87" w14:textId="77777777" w:rsidTr="00F21A1B">
        <w:tc>
          <w:tcPr>
            <w:tcW w:w="3256" w:type="dxa"/>
            <w:shd w:val="clear" w:color="auto" w:fill="FBD5A7"/>
            <w:vAlign w:val="center"/>
          </w:tcPr>
          <w:p w14:paraId="0AC66C66" w14:textId="7F1569DD" w:rsidR="001E2120" w:rsidRPr="00A95216" w:rsidRDefault="001E2120" w:rsidP="00F21A1B">
            <w:pPr>
              <w:spacing w:before="120" w:line="240" w:lineRule="auto"/>
              <w:rPr>
                <w:sz w:val="22"/>
                <w:szCs w:val="22"/>
                <w:lang w:val="la-Latn"/>
              </w:rPr>
            </w:pPr>
            <w:r>
              <w:rPr>
                <w:rFonts w:eastAsia="Calibri" w:cstheme="minorHAnsi"/>
                <w:sz w:val="22"/>
                <w:szCs w:val="22"/>
              </w:rPr>
              <w:t xml:space="preserve">Fonction principale </w:t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begin"/>
            </w:r>
            <w:r w:rsidRPr="00A95216">
              <w:rPr>
                <w:rFonts w:eastAsia="Calibri" w:cstheme="minorHAnsi"/>
                <w:sz w:val="22"/>
                <w:szCs w:val="22"/>
              </w:rPr>
              <w:instrText xml:space="preserve"> =  \* MERGEFORMAT </w:instrText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separate"/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5804" w:type="dxa"/>
            <w:vAlign w:val="center"/>
          </w:tcPr>
          <w:p w14:paraId="7939421E" w14:textId="77777777" w:rsidR="001E2120" w:rsidRPr="00A95216" w:rsidRDefault="001E2120" w:rsidP="00F21A1B">
            <w:pPr>
              <w:rPr>
                <w:sz w:val="22"/>
                <w:szCs w:val="22"/>
                <w:lang w:val="la-Latn"/>
              </w:rPr>
            </w:pPr>
          </w:p>
        </w:tc>
      </w:tr>
      <w:tr w:rsidR="001E2120" w:rsidRPr="00A95216" w14:paraId="5FC2B0BD" w14:textId="77777777" w:rsidTr="00F21A1B">
        <w:tc>
          <w:tcPr>
            <w:tcW w:w="3256" w:type="dxa"/>
            <w:shd w:val="clear" w:color="auto" w:fill="FBD5A7"/>
            <w:vAlign w:val="center"/>
          </w:tcPr>
          <w:p w14:paraId="3B2B49CF" w14:textId="6DAD0A59" w:rsidR="001E2120" w:rsidRPr="00A95216" w:rsidRDefault="001E2120" w:rsidP="00F21A1B">
            <w:pPr>
              <w:spacing w:line="240" w:lineRule="auto"/>
              <w:rPr>
                <w:sz w:val="22"/>
                <w:szCs w:val="22"/>
                <w:lang w:val="la-Latn"/>
              </w:rPr>
            </w:pPr>
            <w:r>
              <w:rPr>
                <w:rFonts w:eastAsia="Calibri" w:cstheme="minorHAnsi"/>
                <w:sz w:val="22"/>
                <w:szCs w:val="22"/>
              </w:rPr>
              <w:t xml:space="preserve">Vos missions et tâches actuelles </w:t>
            </w:r>
          </w:p>
        </w:tc>
        <w:tc>
          <w:tcPr>
            <w:tcW w:w="5804" w:type="dxa"/>
            <w:vAlign w:val="center"/>
          </w:tcPr>
          <w:p w14:paraId="06BB6FF5" w14:textId="77777777" w:rsidR="001E2120" w:rsidRPr="00A95216" w:rsidRDefault="001E2120" w:rsidP="00F21A1B">
            <w:pPr>
              <w:rPr>
                <w:sz w:val="22"/>
                <w:szCs w:val="22"/>
                <w:lang w:val="la-Latn"/>
              </w:rPr>
            </w:pPr>
          </w:p>
        </w:tc>
      </w:tr>
      <w:tr w:rsidR="001E2120" w:rsidRPr="00A95216" w14:paraId="18B6C489" w14:textId="77777777" w:rsidTr="00F21A1B">
        <w:tc>
          <w:tcPr>
            <w:tcW w:w="3256" w:type="dxa"/>
            <w:shd w:val="clear" w:color="auto" w:fill="FBD5A7"/>
            <w:vAlign w:val="center"/>
          </w:tcPr>
          <w:p w14:paraId="4B033F57" w14:textId="2C152BD7" w:rsidR="001E2120" w:rsidRPr="00A95216" w:rsidRDefault="00F21A1B" w:rsidP="00F21A1B">
            <w:pPr>
              <w:rPr>
                <w:sz w:val="22"/>
                <w:szCs w:val="22"/>
                <w:lang w:val="la-Latn"/>
              </w:rPr>
            </w:pPr>
            <w:r>
              <w:rPr>
                <w:sz w:val="22"/>
                <w:szCs w:val="22"/>
                <w:lang w:val="la-Latn"/>
              </w:rPr>
              <w:t xml:space="preserve">Principaux domaines de compétences mobilisées </w:t>
            </w:r>
            <w:r w:rsidR="001E2120">
              <w:rPr>
                <w:sz w:val="22"/>
                <w:szCs w:val="22"/>
                <w:lang w:val="la-Latn"/>
              </w:rPr>
              <w:t xml:space="preserve">  </w:t>
            </w:r>
            <w:r>
              <w:rPr>
                <w:sz w:val="22"/>
                <w:szCs w:val="22"/>
                <w:lang w:val="la-Latn"/>
              </w:rPr>
              <w:t xml:space="preserve">dans vos missions </w:t>
            </w:r>
          </w:p>
        </w:tc>
        <w:tc>
          <w:tcPr>
            <w:tcW w:w="5804" w:type="dxa"/>
            <w:vAlign w:val="center"/>
          </w:tcPr>
          <w:p w14:paraId="56A1D009" w14:textId="77777777" w:rsidR="001E2120" w:rsidRPr="00A95216" w:rsidRDefault="001E2120" w:rsidP="00F21A1B">
            <w:pPr>
              <w:rPr>
                <w:sz w:val="22"/>
                <w:szCs w:val="22"/>
                <w:lang w:val="la-Latn"/>
              </w:rPr>
            </w:pPr>
          </w:p>
        </w:tc>
      </w:tr>
    </w:tbl>
    <w:p w14:paraId="76CBC4D2" w14:textId="77777777" w:rsidR="004E6070" w:rsidRDefault="004E6070" w:rsidP="00F21A1B">
      <w:pPr>
        <w:pStyle w:val="Titre1"/>
        <w:ind w:left="0" w:firstLine="0"/>
      </w:pPr>
    </w:p>
    <w:p w14:paraId="2AAA5E7D" w14:textId="05CF2504" w:rsidR="00A95216" w:rsidRDefault="00A95216" w:rsidP="00E244C3">
      <w:pPr>
        <w:pStyle w:val="Titre2"/>
      </w:pPr>
      <w:r>
        <w:t>CV synthétique</w:t>
      </w:r>
    </w:p>
    <w:p w14:paraId="24921522" w14:textId="77777777" w:rsidR="00F21A1B" w:rsidRPr="00F21A1B" w:rsidRDefault="00F21A1B" w:rsidP="00F21A1B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56"/>
        <w:gridCol w:w="5804"/>
      </w:tblGrid>
      <w:tr w:rsidR="00F21A1B" w:rsidRPr="00A95216" w14:paraId="56C807B6" w14:textId="77777777" w:rsidTr="001D5A20">
        <w:tc>
          <w:tcPr>
            <w:tcW w:w="3256" w:type="dxa"/>
            <w:shd w:val="clear" w:color="auto" w:fill="FBD5A7"/>
            <w:vAlign w:val="center"/>
          </w:tcPr>
          <w:p w14:paraId="0D9BB204" w14:textId="2EE2BC37" w:rsidR="00F21A1B" w:rsidRPr="00A95216" w:rsidRDefault="00F21A1B" w:rsidP="001D5A20">
            <w:pPr>
              <w:spacing w:before="120" w:line="240" w:lineRule="auto"/>
              <w:rPr>
                <w:sz w:val="22"/>
                <w:szCs w:val="22"/>
                <w:lang w:val="la-Latn"/>
              </w:rPr>
            </w:pPr>
            <w:r>
              <w:rPr>
                <w:rFonts w:eastAsia="Calibri" w:cstheme="minorHAnsi"/>
                <w:sz w:val="22"/>
                <w:szCs w:val="22"/>
              </w:rPr>
              <w:t xml:space="preserve">Formations principales </w:t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begin"/>
            </w:r>
            <w:r w:rsidRPr="00A95216">
              <w:rPr>
                <w:rFonts w:eastAsia="Calibri" w:cstheme="minorHAnsi"/>
                <w:sz w:val="22"/>
                <w:szCs w:val="22"/>
              </w:rPr>
              <w:instrText xml:space="preserve"> =  \* MERGEFORMAT </w:instrText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separate"/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5804" w:type="dxa"/>
            <w:vAlign w:val="center"/>
          </w:tcPr>
          <w:p w14:paraId="2908EF10" w14:textId="2CF1CC97" w:rsidR="00F21A1B" w:rsidRPr="00A95216" w:rsidRDefault="00CE0FBE" w:rsidP="001D5A20">
            <w:pPr>
              <w:rPr>
                <w:sz w:val="22"/>
                <w:szCs w:val="22"/>
                <w:lang w:val="la-Latn"/>
              </w:rPr>
            </w:pPr>
            <w:r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 xml:space="preserve">[Mettez en lumière les formations initiales ou continues pertinentes au regard du projet de formation] </w:t>
            </w:r>
          </w:p>
        </w:tc>
      </w:tr>
      <w:tr w:rsidR="00F21A1B" w:rsidRPr="00A95216" w14:paraId="28C75342" w14:textId="77777777" w:rsidTr="001D5A20">
        <w:tc>
          <w:tcPr>
            <w:tcW w:w="3256" w:type="dxa"/>
            <w:shd w:val="clear" w:color="auto" w:fill="FBD5A7"/>
            <w:vAlign w:val="center"/>
          </w:tcPr>
          <w:p w14:paraId="52DCB538" w14:textId="3EA2C756" w:rsidR="00F21A1B" w:rsidRPr="00A95216" w:rsidRDefault="00F21A1B" w:rsidP="001D5A20">
            <w:pPr>
              <w:spacing w:line="240" w:lineRule="auto"/>
              <w:rPr>
                <w:sz w:val="22"/>
                <w:szCs w:val="22"/>
                <w:lang w:val="la-Latn"/>
              </w:rPr>
            </w:pPr>
            <w:r>
              <w:rPr>
                <w:rFonts w:eastAsia="Calibri" w:cstheme="minorHAnsi"/>
                <w:sz w:val="22"/>
                <w:szCs w:val="22"/>
              </w:rPr>
              <w:t xml:space="preserve">Etapes clés de votre parcours professionnel </w:t>
            </w:r>
          </w:p>
        </w:tc>
        <w:tc>
          <w:tcPr>
            <w:tcW w:w="5804" w:type="dxa"/>
            <w:vAlign w:val="center"/>
          </w:tcPr>
          <w:p w14:paraId="782118F4" w14:textId="4C04F917" w:rsidR="00F21A1B" w:rsidRPr="00F21A1B" w:rsidRDefault="00F21A1B" w:rsidP="00F21A1B">
            <w:pPr>
              <w:spacing w:line="240" w:lineRule="auto"/>
              <w:jc w:val="both"/>
              <w:rPr>
                <w:rFonts w:eastAsia="Calibri" w:cstheme="minorHAnsi"/>
                <w:i/>
                <w:iCs/>
                <w:sz w:val="22"/>
                <w:szCs w:val="22"/>
              </w:rPr>
            </w:pPr>
            <w:r w:rsidRPr="00F21A1B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[Notez seulement les étapes qui vous paraissent pertinentes au regard de ce projet de formation. Spécifiez la durée d’une expérience, l’organisme etc.]</w:t>
            </w:r>
          </w:p>
        </w:tc>
      </w:tr>
      <w:tr w:rsidR="00F21A1B" w:rsidRPr="00A95216" w14:paraId="23FEC7CA" w14:textId="77777777" w:rsidTr="0012711D">
        <w:tc>
          <w:tcPr>
            <w:tcW w:w="3256" w:type="dxa"/>
            <w:shd w:val="clear" w:color="auto" w:fill="FBD5A7"/>
            <w:vAlign w:val="center"/>
          </w:tcPr>
          <w:p w14:paraId="01D1E651" w14:textId="22573780" w:rsidR="00F21A1B" w:rsidRPr="00A95216" w:rsidRDefault="00CE0FBE" w:rsidP="0012711D">
            <w:pPr>
              <w:rPr>
                <w:sz w:val="22"/>
                <w:szCs w:val="22"/>
                <w:lang w:val="la-Latn"/>
              </w:rPr>
            </w:pPr>
            <w:r>
              <w:rPr>
                <w:sz w:val="22"/>
                <w:szCs w:val="22"/>
                <w:lang w:val="la-Latn"/>
              </w:rPr>
              <w:lastRenderedPageBreak/>
              <w:t xml:space="preserve">Focus sur vos expériences en lien avec les personnes en situation d’illettrisme </w:t>
            </w:r>
            <w:r w:rsidR="00F21A1B">
              <w:rPr>
                <w:sz w:val="22"/>
                <w:szCs w:val="22"/>
                <w:lang w:val="la-Latn"/>
              </w:rPr>
              <w:t xml:space="preserve"> </w:t>
            </w:r>
          </w:p>
        </w:tc>
        <w:tc>
          <w:tcPr>
            <w:tcW w:w="5804" w:type="dxa"/>
            <w:vAlign w:val="center"/>
          </w:tcPr>
          <w:p w14:paraId="6C7D7502" w14:textId="6FF048ED" w:rsidR="00F21A1B" w:rsidRPr="00CE0FBE" w:rsidRDefault="00122595" w:rsidP="001D5A20">
            <w:pPr>
              <w:rPr>
                <w:lang w:val="la-Latn"/>
              </w:rPr>
            </w:pPr>
            <w:r w:rsidRPr="00CE0FBE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[Spécifiez</w:t>
            </w:r>
            <w:r w:rsidR="00CE0FBE" w:rsidRPr="00CE0FBE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 xml:space="preserve"> vos expériences sur ce champ, en notant la nature des expériences mais aussi la durée]</w:t>
            </w:r>
          </w:p>
        </w:tc>
      </w:tr>
      <w:tr w:rsidR="00F21A1B" w:rsidRPr="00A95216" w14:paraId="2E327D0F" w14:textId="77777777" w:rsidTr="0012711D">
        <w:tc>
          <w:tcPr>
            <w:tcW w:w="3256" w:type="dxa"/>
            <w:shd w:val="clear" w:color="auto" w:fill="FBD5A7"/>
            <w:vAlign w:val="center"/>
          </w:tcPr>
          <w:p w14:paraId="004356BF" w14:textId="0D570733" w:rsidR="00F21A1B" w:rsidRPr="00A95216" w:rsidRDefault="00CE0FBE" w:rsidP="0012711D">
            <w:pPr>
              <w:spacing w:line="240" w:lineRule="auto"/>
              <w:rPr>
                <w:sz w:val="22"/>
                <w:szCs w:val="22"/>
                <w:lang w:val="la-Latn"/>
              </w:rPr>
            </w:pPr>
            <w:r>
              <w:rPr>
                <w:sz w:val="22"/>
                <w:szCs w:val="22"/>
                <w:lang w:val="la-Latn"/>
              </w:rPr>
              <w:t>Focus sur des expériences dans le domaine de l’ingénierie de formation et pédagogique</w:t>
            </w:r>
          </w:p>
        </w:tc>
        <w:tc>
          <w:tcPr>
            <w:tcW w:w="5804" w:type="dxa"/>
            <w:vAlign w:val="center"/>
          </w:tcPr>
          <w:p w14:paraId="32638001" w14:textId="2DA88C43" w:rsidR="00F21A1B" w:rsidRPr="00122595" w:rsidRDefault="00CE0FBE" w:rsidP="001D5A20">
            <w:pPr>
              <w:rPr>
                <w:i/>
                <w:iCs/>
                <w:sz w:val="22"/>
                <w:szCs w:val="22"/>
                <w:lang w:val="la-Latn"/>
              </w:rPr>
            </w:pPr>
            <w:r w:rsidRPr="00122595">
              <w:rPr>
                <w:i/>
                <w:iCs/>
                <w:color w:val="A6A6A6" w:themeColor="background1" w:themeShade="A6"/>
                <w:sz w:val="22"/>
                <w:szCs w:val="22"/>
                <w:lang w:val="la-Latn"/>
              </w:rPr>
              <w:t>[</w:t>
            </w:r>
            <w:r w:rsidRPr="00122595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Décrivez vos</w:t>
            </w:r>
            <w:r w:rsidR="00122595" w:rsidRPr="00122595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 xml:space="preserve"> </w:t>
            </w:r>
            <w:r w:rsidRPr="00122595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expériences dans le domaine de l’ingénierie. Par exemple : développent de parcours de formation</w:t>
            </w:r>
            <w:r w:rsidR="004E6070" w:rsidRPr="00122595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]</w:t>
            </w:r>
          </w:p>
        </w:tc>
      </w:tr>
      <w:tr w:rsidR="004E6070" w:rsidRPr="00A95216" w14:paraId="4BE7165F" w14:textId="77777777" w:rsidTr="0012711D">
        <w:tc>
          <w:tcPr>
            <w:tcW w:w="3256" w:type="dxa"/>
            <w:shd w:val="clear" w:color="auto" w:fill="FBD5A7"/>
            <w:vAlign w:val="center"/>
          </w:tcPr>
          <w:p w14:paraId="245AD04B" w14:textId="1B794099" w:rsidR="004E6070" w:rsidRDefault="004E6070" w:rsidP="0012711D">
            <w:pPr>
              <w:spacing w:line="240" w:lineRule="auto"/>
              <w:rPr>
                <w:sz w:val="22"/>
                <w:szCs w:val="22"/>
                <w:lang w:val="la-Latn"/>
              </w:rPr>
            </w:pPr>
            <w:r>
              <w:rPr>
                <w:sz w:val="22"/>
                <w:szCs w:val="22"/>
                <w:lang w:val="la-Latn"/>
              </w:rPr>
              <w:t>Focus sur des expériences de formation de formateurs / d’intervenants</w:t>
            </w:r>
          </w:p>
        </w:tc>
        <w:tc>
          <w:tcPr>
            <w:tcW w:w="5804" w:type="dxa"/>
            <w:vAlign w:val="center"/>
          </w:tcPr>
          <w:p w14:paraId="4AF59F24" w14:textId="2D4A4E03" w:rsidR="004E6070" w:rsidRPr="00122595" w:rsidRDefault="004E6070" w:rsidP="001D5A20">
            <w:pPr>
              <w:rPr>
                <w:i/>
                <w:iCs/>
                <w:color w:val="A6A6A6" w:themeColor="background1" w:themeShade="A6"/>
                <w:sz w:val="22"/>
                <w:szCs w:val="22"/>
                <w:lang w:val="la-Latn"/>
              </w:rPr>
            </w:pPr>
            <w:r w:rsidRPr="00122595">
              <w:rPr>
                <w:i/>
                <w:iCs/>
                <w:color w:val="A6A6A6" w:themeColor="background1" w:themeShade="A6"/>
                <w:sz w:val="22"/>
                <w:szCs w:val="22"/>
                <w:lang w:val="la-Latn"/>
              </w:rPr>
              <w:t>[</w:t>
            </w:r>
            <w:r w:rsidRPr="00122595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Décrivez quelques expériences pertinentes.. Spécifiez les thématiques sur lesquelles vous êtes intervenues, le contexte, le nombre de participants etc.]</w:t>
            </w:r>
          </w:p>
        </w:tc>
      </w:tr>
      <w:tr w:rsidR="004E6070" w:rsidRPr="00A95216" w14:paraId="3BD28899" w14:textId="77777777" w:rsidTr="0012711D">
        <w:tc>
          <w:tcPr>
            <w:tcW w:w="3256" w:type="dxa"/>
            <w:shd w:val="clear" w:color="auto" w:fill="FBD5A7"/>
            <w:vAlign w:val="center"/>
          </w:tcPr>
          <w:p w14:paraId="4A3A3704" w14:textId="17D4D8B2" w:rsidR="004E6070" w:rsidRDefault="004E6070" w:rsidP="0012711D">
            <w:pPr>
              <w:spacing w:line="240" w:lineRule="auto"/>
              <w:rPr>
                <w:sz w:val="22"/>
                <w:szCs w:val="22"/>
                <w:lang w:val="la-Latn"/>
              </w:rPr>
            </w:pPr>
            <w:r>
              <w:rPr>
                <w:sz w:val="22"/>
                <w:szCs w:val="22"/>
                <w:lang w:val="la-Latn"/>
              </w:rPr>
              <w:t>Focus sur vos usages du numérique en formation</w:t>
            </w:r>
          </w:p>
        </w:tc>
        <w:tc>
          <w:tcPr>
            <w:tcW w:w="5804" w:type="dxa"/>
            <w:vAlign w:val="center"/>
          </w:tcPr>
          <w:p w14:paraId="365D7EB4" w14:textId="21EA92A3" w:rsidR="004E6070" w:rsidRPr="004E6070" w:rsidRDefault="004E6070" w:rsidP="001D5A20">
            <w:pPr>
              <w:rPr>
                <w:color w:val="A6A6A6" w:themeColor="background1" w:themeShade="A6"/>
                <w:sz w:val="22"/>
                <w:szCs w:val="22"/>
                <w:lang w:val="la-Latn"/>
              </w:rPr>
            </w:pPr>
            <w:r w:rsidRPr="00CE0FBE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[</w:t>
            </w:r>
            <w:r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 xml:space="preserve">Donnez quelques exemples de l’intégration du numérique dans vos expériences, de la manière dont vous utilisez les outils au service de vos projets] </w:t>
            </w:r>
          </w:p>
        </w:tc>
      </w:tr>
    </w:tbl>
    <w:p w14:paraId="7D2CFC46" w14:textId="77777777" w:rsidR="00A95216" w:rsidRPr="004E6070" w:rsidRDefault="00A95216" w:rsidP="00E244C3">
      <w:pPr>
        <w:pStyle w:val="Titre2"/>
        <w:numPr>
          <w:ilvl w:val="0"/>
          <w:numId w:val="0"/>
        </w:numPr>
      </w:pPr>
    </w:p>
    <w:p w14:paraId="41D6FE18" w14:textId="627CC2B2" w:rsidR="00A95216" w:rsidRPr="004E6070" w:rsidRDefault="00A95216" w:rsidP="00E244C3">
      <w:pPr>
        <w:pStyle w:val="Titre2"/>
      </w:pPr>
      <w:r w:rsidRPr="004E6070">
        <w:t xml:space="preserve">Motivations </w:t>
      </w:r>
    </w:p>
    <w:p w14:paraId="19CB266E" w14:textId="61AE50BA" w:rsidR="00A95216" w:rsidRPr="00E244C3" w:rsidRDefault="0012711D" w:rsidP="00A95216">
      <w:pPr>
        <w:spacing w:before="120" w:after="0" w:line="240" w:lineRule="auto"/>
        <w:jc w:val="both"/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</w:pPr>
      <w:r w:rsidRPr="00E244C3"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  <w:t>Après avoir pris connaissance de l’appel à candidatures, des objectifs de la session et de</w:t>
      </w:r>
      <w:r w:rsidR="00715919"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  <w:t xml:space="preserve"> la</w:t>
      </w:r>
      <w:r w:rsidRPr="00E244C3"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  <w:t xml:space="preserve"> charte partagée entre l’ANLCI et les formateurs de formateurs, </w:t>
      </w:r>
      <w:r w:rsidR="00A95216" w:rsidRPr="00E244C3"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  <w:t xml:space="preserve">nous vous invitons à </w:t>
      </w:r>
      <w:r w:rsidR="00715919"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  <w:t>compléter</w:t>
      </w:r>
      <w:r w:rsidR="00A95216" w:rsidRPr="00E244C3"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  <w:t xml:space="preserve"> ci-après des éléments relatifs à votre motivation pour intégrer </w:t>
      </w:r>
      <w:r w:rsidRPr="00E244C3"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  <w:t>ce collectif</w:t>
      </w:r>
      <w:r w:rsidR="00414D6E"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  <w:t xml:space="preserve"> de formateurs</w:t>
      </w:r>
      <w:r w:rsidRPr="00E244C3"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  <w:t xml:space="preserve"> de formateurs </w:t>
      </w:r>
      <w:r w:rsidR="00122595"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  <w:t>Duplex</w:t>
      </w:r>
      <w:r w:rsidR="00715919">
        <w:rPr>
          <w:rFonts w:eastAsia="Calibri" w:cstheme="minorHAnsi"/>
          <w:i/>
          <w:iCs/>
          <w:color w:val="A6A6A6" w:themeColor="background1" w:themeShade="A6"/>
          <w:sz w:val="22"/>
          <w:szCs w:val="22"/>
        </w:rPr>
        <w:t xml:space="preserve">. </w:t>
      </w:r>
    </w:p>
    <w:p w14:paraId="3AC838E2" w14:textId="77777777" w:rsidR="00A95216" w:rsidRDefault="00A95216" w:rsidP="00A95216">
      <w:pPr>
        <w:spacing w:after="0" w:line="240" w:lineRule="auto"/>
        <w:jc w:val="both"/>
        <w:rPr>
          <w:rFonts w:eastAsia="Calibri" w:cstheme="minorHAnsi"/>
          <w:i/>
          <w:iCs/>
          <w:color w:val="A6A6A6" w:themeColor="background1" w:themeShade="A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56"/>
        <w:gridCol w:w="5804"/>
      </w:tblGrid>
      <w:tr w:rsidR="00E244C3" w:rsidRPr="00A95216" w14:paraId="706FE9F2" w14:textId="77777777" w:rsidTr="00E244C3">
        <w:trPr>
          <w:trHeight w:val="1454"/>
        </w:trPr>
        <w:tc>
          <w:tcPr>
            <w:tcW w:w="3256" w:type="dxa"/>
            <w:shd w:val="clear" w:color="auto" w:fill="FBD5A7"/>
            <w:vAlign w:val="center"/>
          </w:tcPr>
          <w:p w14:paraId="50A9FFF5" w14:textId="688E3B9E" w:rsidR="00E244C3" w:rsidRPr="00A95216" w:rsidRDefault="00E244C3" w:rsidP="00E244C3">
            <w:pPr>
              <w:spacing w:before="120" w:line="240" w:lineRule="auto"/>
              <w:rPr>
                <w:sz w:val="22"/>
                <w:szCs w:val="22"/>
                <w:lang w:val="la-Latn"/>
              </w:rPr>
            </w:pPr>
            <w:r>
              <w:rPr>
                <w:rFonts w:eastAsia="Calibri" w:cstheme="minorHAnsi"/>
                <w:sz w:val="22"/>
                <w:szCs w:val="22"/>
              </w:rPr>
              <w:t>Motivation</w:t>
            </w:r>
            <w:r w:rsidR="00715919">
              <w:rPr>
                <w:rFonts w:eastAsia="Calibri" w:cstheme="minorHAnsi"/>
                <w:sz w:val="22"/>
                <w:szCs w:val="22"/>
              </w:rPr>
              <w:t>s</w:t>
            </w:r>
            <w:r>
              <w:rPr>
                <w:rFonts w:eastAsia="Calibri" w:cstheme="minorHAnsi"/>
                <w:sz w:val="22"/>
                <w:szCs w:val="22"/>
              </w:rPr>
              <w:t xml:space="preserve"> principales </w:t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begin"/>
            </w:r>
            <w:r w:rsidRPr="00A95216">
              <w:rPr>
                <w:rFonts w:eastAsia="Calibri" w:cstheme="minorHAnsi"/>
                <w:sz w:val="22"/>
                <w:szCs w:val="22"/>
              </w:rPr>
              <w:instrText xml:space="preserve"> =  \* MERGEFORMAT </w:instrText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separate"/>
            </w:r>
            <w:r w:rsidRPr="00A95216">
              <w:rPr>
                <w:rFonts w:eastAsia="Calibr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5804" w:type="dxa"/>
            <w:vAlign w:val="center"/>
          </w:tcPr>
          <w:p w14:paraId="24CD3B7D" w14:textId="52F51654" w:rsidR="00E244C3" w:rsidRPr="00A95216" w:rsidRDefault="00E244C3" w:rsidP="00E244C3">
            <w:pPr>
              <w:rPr>
                <w:sz w:val="22"/>
                <w:szCs w:val="22"/>
                <w:lang w:val="la-Latn"/>
              </w:rPr>
            </w:pPr>
            <w:r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[Quelles</w:t>
            </w:r>
            <w:r w:rsidR="00122595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 xml:space="preserve"> sont</w:t>
            </w:r>
            <w:r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 xml:space="preserve"> les raisons principales qui vous amènent à solliciter cette formation pour rejoindre le collectif de </w:t>
            </w:r>
            <w:r w:rsidR="00414D6E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formateurs</w:t>
            </w:r>
            <w:r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 xml:space="preserve"> </w:t>
            </w:r>
            <w:r w:rsidR="00414D6E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d’intervenants</w:t>
            </w:r>
            <w:r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 xml:space="preserve"> existant ?]</w:t>
            </w:r>
          </w:p>
        </w:tc>
      </w:tr>
      <w:tr w:rsidR="00E244C3" w:rsidRPr="00A95216" w14:paraId="06D0398E" w14:textId="77777777" w:rsidTr="00E244C3">
        <w:trPr>
          <w:trHeight w:val="1701"/>
        </w:trPr>
        <w:tc>
          <w:tcPr>
            <w:tcW w:w="3256" w:type="dxa"/>
            <w:shd w:val="clear" w:color="auto" w:fill="FBD5A7"/>
            <w:vAlign w:val="center"/>
          </w:tcPr>
          <w:p w14:paraId="106EEA52" w14:textId="40916908" w:rsidR="00E244C3" w:rsidRPr="00A95216" w:rsidRDefault="00E244C3" w:rsidP="00E244C3">
            <w:pPr>
              <w:spacing w:line="240" w:lineRule="auto"/>
              <w:rPr>
                <w:sz w:val="22"/>
                <w:szCs w:val="22"/>
                <w:lang w:val="la-Latn"/>
              </w:rPr>
            </w:pPr>
            <w:r>
              <w:rPr>
                <w:sz w:val="22"/>
                <w:szCs w:val="22"/>
                <w:lang w:val="la-Latn"/>
              </w:rPr>
              <w:t xml:space="preserve">Projets et idées pour déployer des formations de professionnels à la démarche duplex. </w:t>
            </w:r>
          </w:p>
        </w:tc>
        <w:tc>
          <w:tcPr>
            <w:tcW w:w="5804" w:type="dxa"/>
            <w:vAlign w:val="center"/>
          </w:tcPr>
          <w:p w14:paraId="0A1FF394" w14:textId="4ABC1C9D" w:rsidR="00E244C3" w:rsidRPr="00F21A1B" w:rsidRDefault="00E244C3" w:rsidP="00E244C3">
            <w:pPr>
              <w:spacing w:line="240" w:lineRule="auto"/>
              <w:rPr>
                <w:rFonts w:eastAsia="Calibri" w:cstheme="minorHAnsi"/>
                <w:i/>
                <w:iCs/>
                <w:sz w:val="22"/>
                <w:szCs w:val="22"/>
              </w:rPr>
            </w:pPr>
            <w:r w:rsidRPr="00F21A1B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[</w:t>
            </w:r>
            <w:r w:rsidRPr="00E244C3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Toute information ou précision relative à l’investissement que vous souhaiteriez accorder au déploiement de cette démarche</w:t>
            </w:r>
            <w:r w:rsidR="00122595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 xml:space="preserve"> </w:t>
            </w:r>
            <w:r w:rsidRPr="00E244C3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sera considérée comme un plus</w:t>
            </w:r>
            <w:r w:rsidRPr="00F21A1B">
              <w:rPr>
                <w:rFonts w:eastAsia="Calibri" w:cstheme="minorHAnsi"/>
                <w:i/>
                <w:iCs/>
                <w:color w:val="A6A6A6" w:themeColor="background1" w:themeShade="A6"/>
                <w:sz w:val="22"/>
                <w:szCs w:val="22"/>
              </w:rPr>
              <w:t>.]</w:t>
            </w:r>
          </w:p>
        </w:tc>
      </w:tr>
    </w:tbl>
    <w:p w14:paraId="0D8A1796" w14:textId="77777777" w:rsidR="00E244C3" w:rsidRDefault="00E244C3" w:rsidP="00A95216">
      <w:pPr>
        <w:spacing w:after="0" w:line="240" w:lineRule="auto"/>
        <w:jc w:val="both"/>
        <w:rPr>
          <w:rFonts w:eastAsia="Calibri" w:cstheme="minorHAnsi"/>
        </w:rPr>
      </w:pPr>
    </w:p>
    <w:p w14:paraId="272DB83D" w14:textId="77777777" w:rsidR="00A95216" w:rsidRDefault="00A95216" w:rsidP="00A95216">
      <w:pPr>
        <w:spacing w:after="0" w:line="240" w:lineRule="auto"/>
        <w:jc w:val="both"/>
        <w:rPr>
          <w:rFonts w:eastAsia="Calibri" w:cstheme="minorHAnsi"/>
        </w:rPr>
      </w:pPr>
    </w:p>
    <w:p w14:paraId="7D6BD9C9" w14:textId="77777777" w:rsidR="00E756F7" w:rsidRDefault="00E756F7" w:rsidP="00F8402A"/>
    <w:sectPr w:rsidR="00E756F7" w:rsidSect="002214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418" w:bottom="1418" w:left="1418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BD55D" w14:textId="77777777" w:rsidR="00FF4B21" w:rsidRDefault="00FF4B21" w:rsidP="00F8402A">
      <w:r>
        <w:separator/>
      </w:r>
    </w:p>
  </w:endnote>
  <w:endnote w:type="continuationSeparator" w:id="0">
    <w:p w14:paraId="5FC37CC0" w14:textId="77777777" w:rsidR="00FF4B21" w:rsidRDefault="00FF4B21" w:rsidP="00F84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Lt">
    <w:altName w:val="Arial"/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leway">
    <w:panose1 w:val="020B0503030101060003"/>
    <w:charset w:val="00"/>
    <w:family w:val="swiss"/>
    <w:pitch w:val="variable"/>
    <w:sig w:usb0="A00002FF" w:usb1="5000205B" w:usb2="00000000" w:usb3="00000000" w:csb0="00000097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aleway Medium">
    <w:panose1 w:val="020B0603030101060003"/>
    <w:charset w:val="00"/>
    <w:family w:val="swiss"/>
    <w:pitch w:val="variable"/>
    <w:sig w:usb0="A00002FF" w:usb1="5000205B" w:usb2="00000000" w:usb3="00000000" w:csb0="00000097" w:csb1="00000000"/>
  </w:font>
  <w:font w:name="Roboto Th">
    <w:altName w:val="Arial"/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Roboto">
    <w:panose1 w:val="00000000000000000000"/>
    <w:charset w:val="00"/>
    <w:family w:val="auto"/>
    <w:pitch w:val="variable"/>
    <w:sig w:usb0="E00002E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A586C" w14:textId="77777777" w:rsidR="002214C1" w:rsidRDefault="002214C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F394B" w14:textId="337F765F" w:rsidR="002214C1" w:rsidRDefault="002214C1" w:rsidP="002214C1">
    <w:pPr>
      <w:pStyle w:val="Pieddepage"/>
      <w:jc w:val="right"/>
    </w:pPr>
    <w:r>
      <w:rPr>
        <w:noProof/>
      </w:rPr>
      <w:drawing>
        <wp:inline distT="0" distB="0" distL="0" distR="0" wp14:anchorId="3BECE8F6" wp14:editId="3D777ED7">
          <wp:extent cx="1068549" cy="684629"/>
          <wp:effectExtent l="0" t="0" r="0" b="1270"/>
          <wp:docPr id="1581083641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1083641" name="Image 158108364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8974" cy="7041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A196A" w14:textId="77777777" w:rsidR="002214C1" w:rsidRDefault="002214C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A9697" w14:textId="77777777" w:rsidR="00FF4B21" w:rsidRDefault="00FF4B21" w:rsidP="00F8402A">
      <w:r>
        <w:separator/>
      </w:r>
    </w:p>
  </w:footnote>
  <w:footnote w:type="continuationSeparator" w:id="0">
    <w:p w14:paraId="0D3D3A34" w14:textId="77777777" w:rsidR="00FF4B21" w:rsidRDefault="00FF4B21" w:rsidP="00F840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A377C" w14:textId="77777777" w:rsidR="002214C1" w:rsidRDefault="002214C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2CB7D" w14:textId="24536ABF" w:rsidR="00CD4E1F" w:rsidRPr="00AA1F62" w:rsidRDefault="00B51B89" w:rsidP="00F8402A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2F32F60F" wp14:editId="1B8BB0B9">
              <wp:simplePos x="0" y="0"/>
              <wp:positionH relativeFrom="column">
                <wp:posOffset>3327730</wp:posOffset>
              </wp:positionH>
              <wp:positionV relativeFrom="paragraph">
                <wp:posOffset>-291222</wp:posOffset>
              </wp:positionV>
              <wp:extent cx="3350895" cy="1404620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5089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E6E072F" w14:textId="4F04887D" w:rsidR="00B51B89" w:rsidRPr="00B51B89" w:rsidRDefault="00B51B89">
                          <w:pPr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 w:rsidRPr="00B51B89">
                            <w:rPr>
                              <w:b/>
                              <w:bCs/>
                              <w:sz w:val="22"/>
                              <w:szCs w:val="22"/>
                            </w:rPr>
                            <w:t xml:space="preserve">Dossier à retourner avant le </w:t>
                          </w:r>
                          <w:r w:rsidR="00414D6E">
                            <w:rPr>
                              <w:b/>
                              <w:bCs/>
                              <w:sz w:val="22"/>
                              <w:szCs w:val="22"/>
                            </w:rPr>
                            <w:t xml:space="preserve">30 </w:t>
                          </w:r>
                          <w:r w:rsidRPr="00B51B89">
                            <w:rPr>
                              <w:b/>
                              <w:bCs/>
                              <w:sz w:val="22"/>
                              <w:szCs w:val="22"/>
                            </w:rPr>
                            <w:t xml:space="preserve">septembre 2026 à </w:t>
                          </w:r>
                          <w:hyperlink r:id="rId1" w:history="1">
                            <w:r w:rsidRPr="00B51B89">
                              <w:rPr>
                                <w:rStyle w:val="Lienhypertexte"/>
                                <w:b/>
                                <w:bCs/>
                                <w:sz w:val="22"/>
                                <w:szCs w:val="22"/>
                              </w:rPr>
                              <w:t>Duplex@anlci.gouv.fr</w:t>
                            </w:r>
                          </w:hyperlink>
                          <w:r w:rsidRPr="00B51B89">
                            <w:rPr>
                              <w:b/>
                              <w:bCs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F32F60F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262.05pt;margin-top:-22.95pt;width:263.8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" filled="f" stroked="f">
              <v:textbox style="mso-fit-shape-to-text:t">
                <w:txbxContent>
                  <w:p w14:paraId="7E6E072F" w14:textId="4F04887D" w:rsidR="00B51B89" w:rsidRPr="00B51B89" w:rsidRDefault="00B51B89">
                    <w:pPr>
                      <w:rPr>
                        <w:b/>
                        <w:bCs/>
                        <w:sz w:val="22"/>
                        <w:szCs w:val="22"/>
                      </w:rPr>
                    </w:pPr>
                    <w:r w:rsidRPr="00B51B89">
                      <w:rPr>
                        <w:b/>
                        <w:bCs/>
                        <w:sz w:val="22"/>
                        <w:szCs w:val="22"/>
                      </w:rPr>
                      <w:t xml:space="preserve">Dossier à retourner avant le </w:t>
                    </w:r>
                    <w:r w:rsidR="00414D6E">
                      <w:rPr>
                        <w:b/>
                        <w:bCs/>
                        <w:sz w:val="22"/>
                        <w:szCs w:val="22"/>
                      </w:rPr>
                      <w:t xml:space="preserve">30 </w:t>
                    </w:r>
                    <w:r w:rsidRPr="00B51B89">
                      <w:rPr>
                        <w:b/>
                        <w:bCs/>
                        <w:sz w:val="22"/>
                        <w:szCs w:val="22"/>
                      </w:rPr>
                      <w:t xml:space="preserve">septembre 2026 à </w:t>
                    </w:r>
                    <w:hyperlink r:id="rId2" w:history="1">
                      <w:r w:rsidRPr="00B51B89">
                        <w:rPr>
                          <w:rStyle w:val="Lienhypertexte"/>
                          <w:b/>
                          <w:bCs/>
                          <w:sz w:val="22"/>
                          <w:szCs w:val="22"/>
                        </w:rPr>
                        <w:t>Duplex@anlci.gouv.fr</w:t>
                      </w:r>
                    </w:hyperlink>
                    <w:r w:rsidRPr="00B51B89">
                      <w:rPr>
                        <w:b/>
                        <w:bCs/>
                        <w:sz w:val="22"/>
                        <w:szCs w:val="22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AA1F62" w:rsidRPr="00AA1F62">
      <w:rPr>
        <w:noProof/>
      </w:rPr>
      <w:drawing>
        <wp:anchor distT="0" distB="0" distL="114300" distR="114300" simplePos="0" relativeHeight="251659264" behindDoc="0" locked="0" layoutInCell="1" allowOverlap="1" wp14:anchorId="452405A0" wp14:editId="5688CE66">
          <wp:simplePos x="0" y="0"/>
          <wp:positionH relativeFrom="page">
            <wp:posOffset>-17335</wp:posOffset>
          </wp:positionH>
          <wp:positionV relativeFrom="page">
            <wp:posOffset>-17335</wp:posOffset>
          </wp:positionV>
          <wp:extent cx="7584506" cy="917130"/>
          <wp:effectExtent l="0" t="0" r="0" b="0"/>
          <wp:wrapSquare wrapText="bothSides"/>
          <wp:docPr id="1556185538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737348" name="Image 1138737348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8197" cy="9248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12D31" w14:textId="77777777" w:rsidR="002214C1" w:rsidRDefault="002214C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E240E"/>
    <w:multiLevelType w:val="hybridMultilevel"/>
    <w:tmpl w:val="0D920A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149154">
      <w:numFmt w:val="bullet"/>
      <w:lvlText w:val="-"/>
      <w:lvlJc w:val="left"/>
      <w:pPr>
        <w:ind w:left="1790" w:hanging="710"/>
      </w:pPr>
      <w:rPr>
        <w:rFonts w:ascii="Roboto Lt" w:eastAsiaTheme="minorHAnsi" w:hAnsi="Roboto Lt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90D9E"/>
    <w:multiLevelType w:val="hybridMultilevel"/>
    <w:tmpl w:val="C270D30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DA11FE"/>
    <w:multiLevelType w:val="hybridMultilevel"/>
    <w:tmpl w:val="D4B00C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3E4B8D"/>
    <w:multiLevelType w:val="hybridMultilevel"/>
    <w:tmpl w:val="588449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B15D29"/>
    <w:multiLevelType w:val="hybridMultilevel"/>
    <w:tmpl w:val="C28627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F40502"/>
    <w:multiLevelType w:val="hybridMultilevel"/>
    <w:tmpl w:val="9A4AA0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6142E7"/>
    <w:multiLevelType w:val="hybridMultilevel"/>
    <w:tmpl w:val="0E9CD0B0"/>
    <w:lvl w:ilvl="0" w:tplc="2A92AA9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E04EFA"/>
    <w:multiLevelType w:val="hybridMultilevel"/>
    <w:tmpl w:val="5F861844"/>
    <w:lvl w:ilvl="0" w:tplc="4F366158">
      <w:start w:val="1"/>
      <w:numFmt w:val="decimal"/>
      <w:pStyle w:val="Titre2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962531"/>
    <w:multiLevelType w:val="hybridMultilevel"/>
    <w:tmpl w:val="8D4868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4411511">
    <w:abstractNumId w:val="7"/>
  </w:num>
  <w:num w:numId="2" w16cid:durableId="1249927923">
    <w:abstractNumId w:val="5"/>
  </w:num>
  <w:num w:numId="3" w16cid:durableId="1936326694">
    <w:abstractNumId w:val="3"/>
  </w:num>
  <w:num w:numId="4" w16cid:durableId="1617639691">
    <w:abstractNumId w:val="2"/>
  </w:num>
  <w:num w:numId="5" w16cid:durableId="651716861">
    <w:abstractNumId w:val="8"/>
  </w:num>
  <w:num w:numId="6" w16cid:durableId="1259364461">
    <w:abstractNumId w:val="0"/>
  </w:num>
  <w:num w:numId="7" w16cid:durableId="357003313">
    <w:abstractNumId w:val="4"/>
  </w:num>
  <w:num w:numId="8" w16cid:durableId="1216432119">
    <w:abstractNumId w:val="6"/>
  </w:num>
  <w:num w:numId="9" w16cid:durableId="563368656">
    <w:abstractNumId w:val="7"/>
    <w:lvlOverride w:ilvl="0">
      <w:startOverride w:val="1"/>
    </w:lvlOverride>
  </w:num>
  <w:num w:numId="10" w16cid:durableId="1809130982">
    <w:abstractNumId w:val="1"/>
  </w:num>
  <w:num w:numId="11" w16cid:durableId="1310551579">
    <w:abstractNumId w:val="7"/>
  </w:num>
  <w:num w:numId="12" w16cid:durableId="173501914">
    <w:abstractNumId w:val="7"/>
  </w:num>
  <w:num w:numId="13" w16cid:durableId="2132019103">
    <w:abstractNumId w:val="7"/>
    <w:lvlOverride w:ilvl="0">
      <w:startOverride w:val="1"/>
    </w:lvlOverride>
  </w:num>
  <w:num w:numId="14" w16cid:durableId="19570388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attachedTemplate r:id="rId1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FF1"/>
    <w:rsid w:val="00093294"/>
    <w:rsid w:val="00122595"/>
    <w:rsid w:val="0012711D"/>
    <w:rsid w:val="001E2120"/>
    <w:rsid w:val="00203EDB"/>
    <w:rsid w:val="002214C1"/>
    <w:rsid w:val="0026405E"/>
    <w:rsid w:val="002B0A9F"/>
    <w:rsid w:val="00333403"/>
    <w:rsid w:val="0037000A"/>
    <w:rsid w:val="00384BC6"/>
    <w:rsid w:val="003A0211"/>
    <w:rsid w:val="00414D6E"/>
    <w:rsid w:val="00432456"/>
    <w:rsid w:val="004600F5"/>
    <w:rsid w:val="00492D29"/>
    <w:rsid w:val="004E6070"/>
    <w:rsid w:val="006E2FF1"/>
    <w:rsid w:val="00715919"/>
    <w:rsid w:val="00722F40"/>
    <w:rsid w:val="0073217D"/>
    <w:rsid w:val="007723C7"/>
    <w:rsid w:val="007B2BE1"/>
    <w:rsid w:val="00802B6E"/>
    <w:rsid w:val="008B4DB9"/>
    <w:rsid w:val="00902452"/>
    <w:rsid w:val="009618CF"/>
    <w:rsid w:val="0097067B"/>
    <w:rsid w:val="00981668"/>
    <w:rsid w:val="00A95216"/>
    <w:rsid w:val="00A97120"/>
    <w:rsid w:val="00AA1F62"/>
    <w:rsid w:val="00AE55E3"/>
    <w:rsid w:val="00B36AC1"/>
    <w:rsid w:val="00B51B89"/>
    <w:rsid w:val="00B61E62"/>
    <w:rsid w:val="00C74C7A"/>
    <w:rsid w:val="00C94F78"/>
    <w:rsid w:val="00CD4E1F"/>
    <w:rsid w:val="00CE0FBE"/>
    <w:rsid w:val="00D856C0"/>
    <w:rsid w:val="00E244C3"/>
    <w:rsid w:val="00E756F7"/>
    <w:rsid w:val="00F21A1B"/>
    <w:rsid w:val="00F3645A"/>
    <w:rsid w:val="00F8402A"/>
    <w:rsid w:val="00F9461F"/>
    <w:rsid w:val="00FF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D2E9A3"/>
  <w15:chartTrackingRefBased/>
  <w15:docId w15:val="{D92339E7-3AB9-4A5E-A4B9-B69752E64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44C3"/>
    <w:pPr>
      <w:spacing w:line="259" w:lineRule="auto"/>
    </w:pPr>
    <w:rPr>
      <w:rFonts w:ascii="Roboto Lt" w:hAnsi="Roboto Lt"/>
    </w:rPr>
  </w:style>
  <w:style w:type="paragraph" w:styleId="Titre1">
    <w:name w:val="heading 1"/>
    <w:basedOn w:val="Normal"/>
    <w:next w:val="Normal"/>
    <w:link w:val="Titre1Car"/>
    <w:autoRedefine/>
    <w:uiPriority w:val="2"/>
    <w:qFormat/>
    <w:rsid w:val="001E2120"/>
    <w:pPr>
      <w:tabs>
        <w:tab w:val="left" w:pos="3261"/>
      </w:tabs>
      <w:spacing w:before="120" w:after="0"/>
      <w:ind w:left="641" w:hanging="357"/>
      <w:outlineLvl w:val="0"/>
    </w:pPr>
    <w:rPr>
      <w:rFonts w:ascii="Raleway" w:hAnsi="Raleway"/>
      <w:b/>
      <w:bCs/>
      <w:sz w:val="28"/>
      <w:szCs w:val="28"/>
    </w:rPr>
  </w:style>
  <w:style w:type="paragraph" w:styleId="Titre2">
    <w:name w:val="heading 2"/>
    <w:basedOn w:val="Normal"/>
    <w:next w:val="Normal"/>
    <w:link w:val="Titre2Car"/>
    <w:autoRedefine/>
    <w:uiPriority w:val="3"/>
    <w:qFormat/>
    <w:rsid w:val="00E244C3"/>
    <w:pPr>
      <w:numPr>
        <w:numId w:val="1"/>
      </w:numPr>
      <w:spacing w:after="0"/>
      <w:outlineLvl w:val="1"/>
    </w:pPr>
    <w:rPr>
      <w:rFonts w:ascii="Raleway" w:hAnsi="Raleway"/>
      <w:b/>
      <w:bCs/>
      <w:sz w:val="28"/>
      <w:szCs w:val="28"/>
      <w:lang w:val="la-Latn"/>
    </w:rPr>
  </w:style>
  <w:style w:type="paragraph" w:styleId="Titre3">
    <w:name w:val="heading 3"/>
    <w:basedOn w:val="Normal"/>
    <w:next w:val="Normal"/>
    <w:link w:val="Titre3Car"/>
    <w:autoRedefine/>
    <w:uiPriority w:val="4"/>
    <w:qFormat/>
    <w:rsid w:val="00203EDB"/>
    <w:pPr>
      <w:outlineLvl w:val="2"/>
    </w:pPr>
    <w:rPr>
      <w:rFonts w:ascii="Raleway" w:hAnsi="Raleway"/>
      <w:sz w:val="32"/>
      <w:szCs w:val="32"/>
      <w:lang w:val="la-Latn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CD4E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D4E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D4E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D4E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D4E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D4E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2"/>
    <w:rsid w:val="001E2120"/>
    <w:rPr>
      <w:rFonts w:ascii="Raleway" w:hAnsi="Raleway"/>
      <w:b/>
      <w:bCs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3"/>
    <w:rsid w:val="00E244C3"/>
    <w:rPr>
      <w:rFonts w:ascii="Raleway" w:hAnsi="Raleway"/>
      <w:b/>
      <w:bCs/>
      <w:sz w:val="28"/>
      <w:szCs w:val="28"/>
      <w:lang w:val="la-Latn"/>
    </w:rPr>
  </w:style>
  <w:style w:type="character" w:customStyle="1" w:styleId="Titre3Car">
    <w:name w:val="Titre 3 Car"/>
    <w:basedOn w:val="Policepardfaut"/>
    <w:link w:val="Titre3"/>
    <w:uiPriority w:val="4"/>
    <w:rsid w:val="00203EDB"/>
    <w:rPr>
      <w:rFonts w:ascii="Raleway" w:hAnsi="Raleway"/>
      <w:sz w:val="32"/>
      <w:szCs w:val="32"/>
      <w:lang w:val="la-Latn"/>
    </w:rPr>
  </w:style>
  <w:style w:type="character" w:customStyle="1" w:styleId="Titre4Car">
    <w:name w:val="Titre 4 Car"/>
    <w:basedOn w:val="Policepardfaut"/>
    <w:link w:val="Titre4"/>
    <w:uiPriority w:val="9"/>
    <w:semiHidden/>
    <w:rsid w:val="00CD4E1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D4E1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D4E1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D4E1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D4E1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D4E1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rsid w:val="00CD4E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D4E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rsid w:val="00CD4E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D4E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03EDB"/>
    <w:rPr>
      <w:rFonts w:ascii="Raleway Medium" w:hAnsi="Raleway Medium"/>
      <w:sz w:val="26"/>
      <w:szCs w:val="26"/>
    </w:rPr>
  </w:style>
  <w:style w:type="character" w:customStyle="1" w:styleId="CitationCar">
    <w:name w:val="Citation Car"/>
    <w:basedOn w:val="Policepardfaut"/>
    <w:link w:val="Citation"/>
    <w:uiPriority w:val="29"/>
    <w:rsid w:val="00203EDB"/>
    <w:rPr>
      <w:rFonts w:ascii="Raleway Medium" w:hAnsi="Raleway Medium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CD4E1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rsid w:val="00CD4E1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rsid w:val="00CD4E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D4E1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rsid w:val="00CD4E1F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CD4E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D4E1F"/>
  </w:style>
  <w:style w:type="paragraph" w:styleId="Pieddepage">
    <w:name w:val="footer"/>
    <w:basedOn w:val="Normal"/>
    <w:link w:val="PieddepageCar"/>
    <w:uiPriority w:val="99"/>
    <w:unhideWhenUsed/>
    <w:rsid w:val="00CD4E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D4E1F"/>
  </w:style>
  <w:style w:type="paragraph" w:customStyle="1" w:styleId="Descriptifs">
    <w:name w:val="Descriptifs"/>
    <w:basedOn w:val="Normal"/>
    <w:next w:val="Normal"/>
    <w:autoRedefine/>
    <w:uiPriority w:val="6"/>
    <w:qFormat/>
    <w:rsid w:val="00203EDB"/>
    <w:rPr>
      <w:rFonts w:ascii="Roboto Th" w:hAnsi="Roboto Th"/>
      <w:sz w:val="20"/>
    </w:rPr>
  </w:style>
  <w:style w:type="character" w:styleId="Accentuationlgre">
    <w:name w:val="Subtle Emphasis"/>
    <w:uiPriority w:val="19"/>
    <w:qFormat/>
    <w:rsid w:val="00203EDB"/>
    <w:rPr>
      <w:rFonts w:ascii="Raleway Medium" w:hAnsi="Raleway Medium"/>
      <w:sz w:val="26"/>
      <w:szCs w:val="26"/>
    </w:rPr>
  </w:style>
  <w:style w:type="paragraph" w:customStyle="1" w:styleId="Chap">
    <w:name w:val="Chapô"/>
    <w:next w:val="Normal"/>
    <w:autoRedefine/>
    <w:uiPriority w:val="5"/>
    <w:qFormat/>
    <w:rsid w:val="00203EDB"/>
    <w:rPr>
      <w:rFonts w:ascii="Roboto" w:eastAsiaTheme="majorEastAsia" w:hAnsi="Roboto" w:cstheme="majorBidi"/>
      <w:sz w:val="28"/>
      <w:szCs w:val="32"/>
      <w:lang w:val="en-GB"/>
    </w:rPr>
  </w:style>
  <w:style w:type="character" w:styleId="Lienhypertexte">
    <w:name w:val="Hyperlink"/>
    <w:basedOn w:val="Policepardfaut"/>
    <w:uiPriority w:val="99"/>
    <w:unhideWhenUsed/>
    <w:rsid w:val="00B51B89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51B89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A95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F21A1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Duplex@anlci.gouv.fr" TargetMode="External"/><Relationship Id="rId1" Type="http://schemas.openxmlformats.org/officeDocument/2006/relationships/hyperlink" Target="mailto:Duplex@anlci.gouv.f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K:\2.REALISATION\PROJETS%20-%20PROGRAMMES\DUPLEX\04_COMMUNICATION\CHARTE_DUPLEX\MODELES\MOD-Duplex_text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BD731-CC78-4A87-A781-67AD223DB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MOD-Duplex_texte</Template>
  <TotalTime>3</TotalTime>
  <Pages>2</Pages>
  <Words>400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Céline MEZANGE</dc:creator>
  <cp:keywords/>
  <dc:description/>
  <cp:lastModifiedBy>Céline MEZANGE</cp:lastModifiedBy>
  <cp:revision>2</cp:revision>
  <dcterms:created xsi:type="dcterms:W3CDTF">2026-07-08T13:33:00Z</dcterms:created>
  <dcterms:modified xsi:type="dcterms:W3CDTF">2026-07-08T13:33:00Z</dcterms:modified>
</cp:coreProperties>
</file>